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FFA07" w14:textId="77777777" w:rsidR="00BE0971" w:rsidRPr="00CA4750" w:rsidRDefault="00C468FE">
      <w:pPr>
        <w:rPr>
          <w:rFonts w:ascii="Leelawadee UI" w:hAnsi="Leelawadee UI" w:cs="Leelawadee UI"/>
          <w:sz w:val="18"/>
          <w:szCs w:val="18"/>
        </w:rPr>
      </w:pPr>
      <w:r w:rsidRPr="00CA4750">
        <w:rPr>
          <w:rFonts w:ascii="Leelawadee UI" w:hAnsi="Leelawadee UI" w:cs="Leelawadee UI"/>
          <w:noProof/>
          <w:sz w:val="18"/>
          <w:szCs w:val="18"/>
          <w:lang w:eastAsia="nl-BE"/>
        </w:rPr>
        <w:drawing>
          <wp:anchor distT="0" distB="0" distL="114300" distR="114300" simplePos="0" relativeHeight="251661312" behindDoc="0" locked="0" layoutInCell="1" allowOverlap="1" wp14:anchorId="5948827C" wp14:editId="4DC2AFDB">
            <wp:simplePos x="0" y="0"/>
            <wp:positionH relativeFrom="margin">
              <wp:posOffset>-59055</wp:posOffset>
            </wp:positionH>
            <wp:positionV relativeFrom="paragraph">
              <wp:posOffset>312420</wp:posOffset>
            </wp:positionV>
            <wp:extent cx="363855" cy="541655"/>
            <wp:effectExtent l="0" t="0" r="0" b="0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54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478EE0" w14:textId="77777777" w:rsidR="00EB06BE" w:rsidRPr="00CA4750" w:rsidRDefault="000A0D72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  <w:r w:rsidRPr="00CA4750">
        <w:rPr>
          <w:rFonts w:ascii="Leelawadee UI" w:hAnsi="Leelawadee UI" w:cs="Leelawadee UI"/>
          <w:b/>
          <w:noProof/>
          <w:color w:val="C00000"/>
          <w:sz w:val="18"/>
          <w:szCs w:val="18"/>
          <w:lang w:eastAsia="nl-BE"/>
        </w:rPr>
        <w:drawing>
          <wp:anchor distT="0" distB="0" distL="114300" distR="114300" simplePos="0" relativeHeight="251662336" behindDoc="0" locked="0" layoutInCell="1" allowOverlap="1" wp14:anchorId="40E1321C" wp14:editId="1A4C35F0">
            <wp:simplePos x="0" y="0"/>
            <wp:positionH relativeFrom="margin">
              <wp:posOffset>3192145</wp:posOffset>
            </wp:positionH>
            <wp:positionV relativeFrom="paragraph">
              <wp:posOffset>6350</wp:posOffset>
            </wp:positionV>
            <wp:extent cx="2339975" cy="1562100"/>
            <wp:effectExtent l="0" t="0" r="3175" b="0"/>
            <wp:wrapSquare wrapText="bothSides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1637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6BE" w:rsidRPr="00CA4750">
        <w:rPr>
          <w:rFonts w:ascii="Leelawadee UI" w:hAnsi="Leelawadee UI" w:cs="Leelawadee UI"/>
          <w:b/>
          <w:noProof/>
          <w:color w:val="C00000"/>
          <w:sz w:val="18"/>
          <w:szCs w:val="18"/>
          <w:lang w:eastAsia="nl-BE"/>
        </w:rPr>
        <w:t>Advocatenkantoor Dirk De Keuster</w:t>
      </w:r>
    </w:p>
    <w:p w14:paraId="7340E0EB" w14:textId="77777777" w:rsidR="00EB06BE" w:rsidRPr="00CA4750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1B018465" w14:textId="77777777" w:rsidR="00EB06BE" w:rsidRPr="00CA4750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2440D542" w14:textId="77777777" w:rsidR="00EB06BE" w:rsidRPr="00CA4750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66421227" w14:textId="77777777" w:rsidR="00BE0971" w:rsidRPr="00CA4750" w:rsidRDefault="00BE0971">
      <w:pPr>
        <w:rPr>
          <w:rFonts w:ascii="Leelawadee UI" w:hAnsi="Leelawadee UI" w:cs="Leelawadee UI"/>
          <w:sz w:val="18"/>
          <w:szCs w:val="18"/>
        </w:rPr>
      </w:pPr>
    </w:p>
    <w:p w14:paraId="0FBF3F75" w14:textId="77777777" w:rsidR="00F7547F" w:rsidRPr="00CA4750" w:rsidRDefault="00F7547F">
      <w:pPr>
        <w:rPr>
          <w:rFonts w:ascii="Leelawadee UI" w:hAnsi="Leelawadee UI" w:cs="Leelawadee UI"/>
          <w:sz w:val="18"/>
          <w:szCs w:val="18"/>
        </w:rPr>
      </w:pPr>
    </w:p>
    <w:p w14:paraId="36F22473" w14:textId="77777777" w:rsidR="00F7547F" w:rsidRPr="00CA4750" w:rsidRDefault="00F7547F">
      <w:pPr>
        <w:rPr>
          <w:rFonts w:ascii="Leelawadee UI" w:hAnsi="Leelawadee UI" w:cs="Leelawadee UI"/>
          <w:b/>
          <w:sz w:val="18"/>
          <w:szCs w:val="18"/>
        </w:rPr>
      </w:pPr>
    </w:p>
    <w:p w14:paraId="026D2B6B" w14:textId="3620643D" w:rsidR="007B5095" w:rsidRPr="00CA4750" w:rsidRDefault="00794011" w:rsidP="004A5347">
      <w:pPr>
        <w:rPr>
          <w:rFonts w:ascii="Leelawadee UI" w:hAnsi="Leelawadee UI" w:cs="Leelawadee UI"/>
          <w:i/>
          <w:sz w:val="18"/>
          <w:szCs w:val="18"/>
        </w:rPr>
      </w:pPr>
      <w:r w:rsidRPr="00CA4750">
        <w:rPr>
          <w:rFonts w:ascii="Leelawadee UI" w:hAnsi="Leelawadee UI" w:cs="Leelawadee UI"/>
          <w:i/>
          <w:sz w:val="18"/>
          <w:szCs w:val="18"/>
        </w:rPr>
        <w:t>Curriculum vitae</w:t>
      </w:r>
    </w:p>
    <w:p w14:paraId="312760F8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CA4750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Personalia</w:t>
      </w:r>
    </w:p>
    <w:p w14:paraId="4EBFCD4E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2F34178F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Naam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0A0D72" w:rsidRPr="00CA4750">
        <w:rPr>
          <w:rFonts w:ascii="Leelawadee UI" w:hAnsi="Leelawadee UI" w:cs="Leelawadee UI"/>
          <w:sz w:val="18"/>
          <w:szCs w:val="18"/>
          <w:lang w:val="nl-NL"/>
        </w:rPr>
        <w:t>Houvenaghel</w:t>
      </w:r>
    </w:p>
    <w:p w14:paraId="7C7883D7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Voornaam 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0A0D72" w:rsidRPr="00CA4750">
        <w:rPr>
          <w:rFonts w:ascii="Leelawadee UI" w:hAnsi="Leelawadee UI" w:cs="Leelawadee UI"/>
          <w:sz w:val="18"/>
          <w:szCs w:val="18"/>
          <w:lang w:val="nl-NL"/>
        </w:rPr>
        <w:t>Veerle</w:t>
      </w:r>
    </w:p>
    <w:p w14:paraId="3666C678" w14:textId="6719ADA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BE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>Huidige positie</w:t>
      </w:r>
      <w:r w:rsidRPr="00CA4750">
        <w:rPr>
          <w:rFonts w:ascii="Leelawadee UI" w:hAnsi="Leelawadee UI" w:cs="Leelawadee UI"/>
          <w:sz w:val="18"/>
          <w:szCs w:val="18"/>
          <w:lang w:val="nl-BE"/>
        </w:rPr>
        <w:tab/>
      </w:r>
      <w:r w:rsidRPr="00CA4750">
        <w:rPr>
          <w:rFonts w:ascii="Leelawadee UI" w:hAnsi="Leelawadee UI" w:cs="Leelawadee UI"/>
          <w:sz w:val="18"/>
          <w:szCs w:val="18"/>
          <w:lang w:val="nl-BE"/>
        </w:rPr>
        <w:tab/>
      </w:r>
      <w:r w:rsidRPr="00CA4750">
        <w:rPr>
          <w:rFonts w:ascii="Leelawadee UI" w:hAnsi="Leelawadee UI" w:cs="Leelawadee UI"/>
          <w:sz w:val="18"/>
          <w:szCs w:val="18"/>
          <w:lang w:val="nl-BE"/>
        </w:rPr>
        <w:tab/>
      </w:r>
      <w:proofErr w:type="spellStart"/>
      <w:r w:rsidR="009251DE" w:rsidRPr="00CA4750">
        <w:rPr>
          <w:rFonts w:ascii="Leelawadee UI" w:hAnsi="Leelawadee UI" w:cs="Leelawadee UI"/>
          <w:sz w:val="18"/>
          <w:szCs w:val="18"/>
          <w:lang w:val="nl-BE"/>
        </w:rPr>
        <w:t>Regulatory</w:t>
      </w:r>
      <w:proofErr w:type="spellEnd"/>
      <w:r w:rsidR="009251DE" w:rsidRPr="00CA4750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proofErr w:type="spellStart"/>
      <w:r w:rsidR="009251DE" w:rsidRPr="00CA4750">
        <w:rPr>
          <w:rFonts w:ascii="Leelawadee UI" w:hAnsi="Leelawadee UI" w:cs="Leelawadee UI"/>
          <w:sz w:val="18"/>
          <w:szCs w:val="18"/>
          <w:lang w:val="nl-BE"/>
        </w:rPr>
        <w:t>Affairs</w:t>
      </w:r>
      <w:proofErr w:type="spellEnd"/>
      <w:r w:rsidR="009251DE" w:rsidRPr="00CA4750">
        <w:rPr>
          <w:rFonts w:ascii="Leelawadee UI" w:hAnsi="Leelawadee UI" w:cs="Leelawadee UI"/>
          <w:sz w:val="18"/>
          <w:szCs w:val="18"/>
          <w:lang w:val="nl-BE"/>
        </w:rPr>
        <w:t xml:space="preserve"> &amp; Office Manager</w:t>
      </w:r>
    </w:p>
    <w:p w14:paraId="1FD8AAB5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Kantoor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  <w:t xml:space="preserve">Handelslei </w:t>
      </w:r>
      <w:proofErr w:type="gramStart"/>
      <w:r w:rsidRPr="00CA4750">
        <w:rPr>
          <w:rFonts w:ascii="Leelawadee UI" w:hAnsi="Leelawadee UI" w:cs="Leelawadee UI"/>
          <w:sz w:val="18"/>
          <w:szCs w:val="18"/>
          <w:lang w:val="nl-NL"/>
        </w:rPr>
        <w:t>60 ,</w:t>
      </w:r>
      <w:proofErr w:type="gramEnd"/>
      <w:r w:rsidRPr="00CA4750">
        <w:rPr>
          <w:rFonts w:ascii="Leelawadee UI" w:hAnsi="Leelawadee UI" w:cs="Leelawadee UI"/>
          <w:sz w:val="18"/>
          <w:szCs w:val="18"/>
          <w:lang w:val="nl-NL"/>
        </w:rPr>
        <w:t xml:space="preserve"> 2980 Sint – Antonius - Zoersel</w:t>
      </w:r>
    </w:p>
    <w:p w14:paraId="5619B5AC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Nationaliteit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  <w:t>Belg</w:t>
      </w:r>
    </w:p>
    <w:p w14:paraId="335B721C" w14:textId="6CFF53A0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Geboortedatum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9251DE" w:rsidRPr="00CA4750">
        <w:rPr>
          <w:rFonts w:ascii="Leelawadee UI" w:hAnsi="Leelawadee UI" w:cs="Leelawadee UI"/>
          <w:sz w:val="18"/>
          <w:szCs w:val="18"/>
          <w:lang w:val="nl-NL"/>
        </w:rPr>
        <w:t xml:space="preserve">15 september </w:t>
      </w:r>
      <w:r w:rsidR="003829ED" w:rsidRPr="00CA4750">
        <w:rPr>
          <w:rFonts w:ascii="Leelawadee UI" w:hAnsi="Leelawadee UI" w:cs="Leelawadee UI"/>
          <w:sz w:val="18"/>
          <w:szCs w:val="18"/>
          <w:lang w:val="nl-NL"/>
        </w:rPr>
        <w:t>1971</w:t>
      </w:r>
    </w:p>
    <w:p w14:paraId="563561DB" w14:textId="4738030E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Beroep </w:t>
      </w:r>
      <w:r w:rsidR="00646F2B"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646F2B"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646F2B"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9251DE" w:rsidRPr="00CA4750">
        <w:rPr>
          <w:rFonts w:ascii="Leelawadee UI" w:hAnsi="Leelawadee UI" w:cs="Leelawadee UI"/>
          <w:sz w:val="18"/>
          <w:szCs w:val="18"/>
          <w:lang w:val="nl-NL"/>
        </w:rPr>
        <w:t>Apotheker</w:t>
      </w:r>
    </w:p>
    <w:p w14:paraId="58F7E58D" w14:textId="7028A043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Talen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  <w:t>Nederlands, Engels en Frans</w:t>
      </w:r>
      <w:r w:rsidR="008B661B" w:rsidRPr="00CA4750">
        <w:rPr>
          <w:rFonts w:ascii="Leelawadee UI" w:hAnsi="Leelawadee UI" w:cs="Leelawadee UI"/>
          <w:sz w:val="18"/>
          <w:szCs w:val="18"/>
          <w:lang w:val="nl-NL"/>
        </w:rPr>
        <w:t xml:space="preserve"> </w:t>
      </w:r>
    </w:p>
    <w:p w14:paraId="392E27A4" w14:textId="3BC8F7EE" w:rsidR="008A525F" w:rsidRPr="00CA4750" w:rsidRDefault="008A525F" w:rsidP="002635D8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Praktijkgebied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BF403E" w:rsidRPr="00CA4750">
        <w:rPr>
          <w:rFonts w:ascii="Leelawadee UI" w:hAnsi="Leelawadee UI" w:cs="Leelawadee UI"/>
          <w:sz w:val="18"/>
          <w:szCs w:val="18"/>
          <w:lang w:val="nl-NL"/>
        </w:rPr>
        <w:t>F</w:t>
      </w:r>
      <w:r w:rsidR="008B661B" w:rsidRPr="00CA4750">
        <w:rPr>
          <w:rFonts w:ascii="Leelawadee UI" w:hAnsi="Leelawadee UI" w:cs="Leelawadee UI"/>
          <w:sz w:val="18"/>
          <w:szCs w:val="18"/>
          <w:lang w:val="nl-NL"/>
        </w:rPr>
        <w:t>armaceutische wetgeving</w:t>
      </w:r>
    </w:p>
    <w:p w14:paraId="3AB39B1D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17528DE4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CA4750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Contactgegevens</w:t>
      </w:r>
    </w:p>
    <w:p w14:paraId="551A1BF3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65AF14FD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Telefoon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="00D87997" w:rsidRPr="00CA4750">
        <w:rPr>
          <w:rFonts w:ascii="Leelawadee UI" w:hAnsi="Leelawadee UI" w:cs="Leelawadee UI"/>
          <w:sz w:val="18"/>
          <w:szCs w:val="18"/>
          <w:lang w:val="nl-NL"/>
        </w:rPr>
        <w:t xml:space="preserve">03 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>384 04 07</w:t>
      </w:r>
    </w:p>
    <w:p w14:paraId="08C51457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fr-BE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fr-BE"/>
        </w:rPr>
        <w:t>Fax</w:t>
      </w:r>
      <w:r w:rsidR="00D87997" w:rsidRPr="00CA4750">
        <w:rPr>
          <w:rFonts w:ascii="Leelawadee UI" w:hAnsi="Leelawadee UI" w:cs="Leelawadee UI"/>
          <w:sz w:val="18"/>
          <w:szCs w:val="18"/>
          <w:lang w:val="fr-BE"/>
        </w:rPr>
        <w:tab/>
      </w:r>
      <w:r w:rsidR="00D87997" w:rsidRPr="00CA4750">
        <w:rPr>
          <w:rFonts w:ascii="Leelawadee UI" w:hAnsi="Leelawadee UI" w:cs="Leelawadee UI"/>
          <w:sz w:val="18"/>
          <w:szCs w:val="18"/>
          <w:lang w:val="fr-BE"/>
        </w:rPr>
        <w:tab/>
      </w:r>
      <w:r w:rsidR="00D87997" w:rsidRPr="00CA4750">
        <w:rPr>
          <w:rFonts w:ascii="Leelawadee UI" w:hAnsi="Leelawadee UI" w:cs="Leelawadee UI"/>
          <w:sz w:val="18"/>
          <w:szCs w:val="18"/>
          <w:lang w:val="fr-BE"/>
        </w:rPr>
        <w:tab/>
        <w:t xml:space="preserve">03 </w:t>
      </w:r>
      <w:r w:rsidRPr="00CA4750">
        <w:rPr>
          <w:rFonts w:ascii="Leelawadee UI" w:hAnsi="Leelawadee UI" w:cs="Leelawadee UI"/>
          <w:sz w:val="18"/>
          <w:szCs w:val="18"/>
          <w:lang w:val="fr-BE"/>
        </w:rPr>
        <w:t>484 44 08</w:t>
      </w:r>
    </w:p>
    <w:p w14:paraId="0BAA0CB3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fr-BE"/>
        </w:rPr>
      </w:pPr>
      <w:proofErr w:type="gram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fr-BE"/>
        </w:rPr>
        <w:t>E-mail</w:t>
      </w:r>
      <w:proofErr w:type="gramEnd"/>
      <w:r w:rsidRPr="00CA4750">
        <w:rPr>
          <w:rFonts w:ascii="Leelawadee UI" w:hAnsi="Leelawadee UI" w:cs="Leelawadee UI"/>
          <w:sz w:val="18"/>
          <w:szCs w:val="18"/>
          <w:lang w:val="fr-BE"/>
        </w:rPr>
        <w:tab/>
      </w:r>
      <w:r w:rsidRPr="00CA4750">
        <w:rPr>
          <w:rFonts w:ascii="Leelawadee UI" w:hAnsi="Leelawadee UI" w:cs="Leelawadee UI"/>
          <w:sz w:val="18"/>
          <w:szCs w:val="18"/>
          <w:lang w:val="fr-BE"/>
        </w:rPr>
        <w:tab/>
      </w:r>
      <w:r w:rsidRPr="00CA4750">
        <w:rPr>
          <w:rFonts w:ascii="Leelawadee UI" w:hAnsi="Leelawadee UI" w:cs="Leelawadee UI"/>
          <w:sz w:val="18"/>
          <w:szCs w:val="18"/>
          <w:lang w:val="fr-BE"/>
        </w:rPr>
        <w:tab/>
      </w:r>
      <w:hyperlink r:id="rId10" w:history="1">
        <w:r w:rsidR="000A0D72" w:rsidRPr="00CA4750">
          <w:rPr>
            <w:rStyle w:val="Hyperlink"/>
            <w:rFonts w:ascii="Leelawadee UI" w:hAnsi="Leelawadee UI" w:cs="Leelawadee UI"/>
            <w:sz w:val="18"/>
            <w:szCs w:val="18"/>
            <w:lang w:val="fr-BE"/>
          </w:rPr>
          <w:t>veerle.houvenaghel@ddk-law.be</w:t>
        </w:r>
      </w:hyperlink>
      <w:r w:rsidR="00D87997" w:rsidRPr="00CA4750">
        <w:rPr>
          <w:rFonts w:ascii="Leelawadee UI" w:hAnsi="Leelawadee UI" w:cs="Leelawadee UI"/>
          <w:sz w:val="18"/>
          <w:szCs w:val="18"/>
          <w:lang w:val="fr-BE"/>
        </w:rPr>
        <w:t xml:space="preserve"> </w:t>
      </w:r>
    </w:p>
    <w:p w14:paraId="15B5E042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Website</w:t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ab/>
      </w:r>
      <w:hyperlink r:id="rId11" w:history="1">
        <w:r w:rsidR="00C17B27" w:rsidRPr="00CA4750">
          <w:rPr>
            <w:rStyle w:val="Hyperlink"/>
            <w:rFonts w:ascii="Leelawadee UI" w:hAnsi="Leelawadee UI" w:cs="Leelawadee UI"/>
            <w:sz w:val="18"/>
            <w:szCs w:val="18"/>
            <w:lang w:val="nl-NL"/>
          </w:rPr>
          <w:t>www.ddk-law.be</w:t>
        </w:r>
      </w:hyperlink>
      <w:r w:rsidR="00D87997" w:rsidRPr="00CA4750">
        <w:rPr>
          <w:rFonts w:ascii="Leelawadee UI" w:hAnsi="Leelawadee UI" w:cs="Leelawadee UI"/>
          <w:sz w:val="18"/>
          <w:szCs w:val="18"/>
          <w:lang w:val="nl-NL"/>
        </w:rPr>
        <w:t xml:space="preserve"> </w:t>
      </w:r>
    </w:p>
    <w:p w14:paraId="7D690469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40DB3870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</w:pPr>
      <w:r w:rsidRPr="00CA4750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Opleiding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u w:val="single"/>
          <w:lang w:val="nl-NL"/>
        </w:rPr>
        <w:t xml:space="preserve"> </w:t>
      </w:r>
    </w:p>
    <w:p w14:paraId="35110A1D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69BDC3D0" w14:textId="2F1C6127" w:rsidR="008A525F" w:rsidRPr="00CA4750" w:rsidRDefault="008B661B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1989-1994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="009E77E3"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="009E77E3"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Pr="00CA4750">
        <w:rPr>
          <w:rFonts w:ascii="Leelawadee UI" w:hAnsi="Leelawadee UI" w:cs="Leelawadee UI"/>
          <w:sz w:val="18"/>
          <w:szCs w:val="18"/>
          <w:lang w:val="nl-NL"/>
        </w:rPr>
        <w:t>farmaceutische wetenschappen Universiteit Gent</w:t>
      </w:r>
    </w:p>
    <w:p w14:paraId="300DF521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2281C26A" w14:textId="77777777" w:rsidR="008A525F" w:rsidRPr="00CA4750" w:rsidRDefault="008A525F" w:rsidP="002635D8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CA4750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 xml:space="preserve">Professionele loopbaan </w:t>
      </w:r>
    </w:p>
    <w:p w14:paraId="670C24A9" w14:textId="77777777" w:rsidR="00C17B27" w:rsidRPr="00CA4750" w:rsidRDefault="00C17B27" w:rsidP="002635D8">
      <w:pPr>
        <w:pStyle w:val="DateListCV"/>
        <w:spacing w:line="276" w:lineRule="auto"/>
        <w:rPr>
          <w:rFonts w:ascii="Leelawadee UI" w:eastAsiaTheme="minorHAnsi" w:hAnsi="Leelawadee UI" w:cs="Leelawadee UI"/>
          <w:sz w:val="18"/>
          <w:szCs w:val="18"/>
          <w:lang w:val="nl-BE"/>
        </w:rPr>
      </w:pPr>
    </w:p>
    <w:p w14:paraId="3F06A599" w14:textId="0BCD51B0" w:rsidR="0080116D" w:rsidRPr="00CA4750" w:rsidRDefault="0080116D" w:rsidP="00470403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nl-BE"/>
        </w:rPr>
      </w:pPr>
      <w:proofErr w:type="gram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>juli</w:t>
      </w:r>
      <w:proofErr w:type="gram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 xml:space="preserve"> 2018 – heden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ab/>
      </w:r>
      <w:r w:rsid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ab/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Regulatory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affairs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&amp; office management bij Advocatenkantoor Dirk De Keuster</w:t>
      </w:r>
    </w:p>
    <w:p w14:paraId="7D0BB293" w14:textId="77777777" w:rsidR="0080116D" w:rsidRPr="00CA4750" w:rsidRDefault="0080116D" w:rsidP="0080116D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nl-BE"/>
        </w:rPr>
      </w:pPr>
      <w:proofErr w:type="gram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>september</w:t>
      </w:r>
      <w:proofErr w:type="gram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 xml:space="preserve"> 2009 – juli 2018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ab/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Regulatory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affairs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bij Janssen-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Cilag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NV / lid Technisch Overleg Registratie FAGG (Federaal Agentschap voor geneesmiddelen en gezondheidsproducten)</w:t>
      </w:r>
    </w:p>
    <w:p w14:paraId="44CEA2FE" w14:textId="77777777" w:rsidR="0080116D" w:rsidRPr="00CA4750" w:rsidRDefault="0080116D" w:rsidP="0080116D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nl-BE"/>
        </w:rPr>
      </w:pPr>
      <w:proofErr w:type="gram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>maart</w:t>
      </w:r>
      <w:proofErr w:type="gram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 xml:space="preserve"> 2006 – september 2009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BE"/>
        </w:rPr>
        <w:tab/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Regulatory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affairs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bij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Teva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nl-BE"/>
        </w:rPr>
        <w:t>Pharma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nl-BE"/>
        </w:rPr>
        <w:t xml:space="preserve"> NV / lid adviescommissie FAGG (Federaal Agentschap voor geneesmiddelen en gezondheidsproducten)</w:t>
      </w:r>
    </w:p>
    <w:p w14:paraId="464FD233" w14:textId="5EC37C71" w:rsidR="0080116D" w:rsidRPr="00CA4750" w:rsidRDefault="0080116D" w:rsidP="0080116D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en-US"/>
        </w:rPr>
      </w:pPr>
      <w:proofErr w:type="spell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>januari</w:t>
      </w:r>
      <w:proofErr w:type="spell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 xml:space="preserve"> 2000 – </w:t>
      </w:r>
      <w:proofErr w:type="spell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>maart</w:t>
      </w:r>
      <w:proofErr w:type="spell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 xml:space="preserve"> 2006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ab/>
      </w:r>
      <w:r w:rsid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en-US"/>
        </w:rPr>
        <w:tab/>
      </w:r>
      <w:r w:rsidRPr="00CA4750">
        <w:rPr>
          <w:rFonts w:ascii="Leelawadee UI" w:hAnsi="Leelawadee UI" w:cs="Leelawadee UI"/>
          <w:sz w:val="18"/>
          <w:szCs w:val="18"/>
          <w:lang w:val="en-US"/>
        </w:rPr>
        <w:t xml:space="preserve">Regulatory affairs </w:t>
      </w:r>
      <w:proofErr w:type="spellStart"/>
      <w:r w:rsidRPr="00CA4750">
        <w:rPr>
          <w:rFonts w:ascii="Leelawadee UI" w:hAnsi="Leelawadee UI" w:cs="Leelawadee UI"/>
          <w:sz w:val="18"/>
          <w:szCs w:val="18"/>
          <w:lang w:val="en-US"/>
        </w:rPr>
        <w:t>bij</w:t>
      </w:r>
      <w:proofErr w:type="spellEnd"/>
      <w:r w:rsidRPr="00CA4750">
        <w:rPr>
          <w:rFonts w:ascii="Leelawadee UI" w:hAnsi="Leelawadee UI" w:cs="Leelawadee UI"/>
          <w:sz w:val="18"/>
          <w:szCs w:val="18"/>
          <w:lang w:val="en-US"/>
        </w:rPr>
        <w:t xml:space="preserve"> Pfizer NV </w:t>
      </w:r>
    </w:p>
    <w:p w14:paraId="06CBF37C" w14:textId="0C89DB0A" w:rsidR="00FC18B9" w:rsidRPr="00CA4750" w:rsidRDefault="0080116D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en-US"/>
        </w:rPr>
      </w:pPr>
      <w:proofErr w:type="gramStart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>juni</w:t>
      </w:r>
      <w:proofErr w:type="gramEnd"/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 xml:space="preserve"> 1994 – januari 2000 </w:t>
      </w:r>
      <w:r w:rsidRP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r w:rsidR="00CA4750">
        <w:rPr>
          <w:rFonts w:ascii="Leelawadee UI" w:hAnsi="Leelawadee UI" w:cs="Leelawadee UI"/>
          <w:color w:val="7F7F7F" w:themeColor="text1" w:themeTint="80"/>
          <w:sz w:val="18"/>
          <w:szCs w:val="18"/>
          <w:lang w:val="nl-NL"/>
        </w:rPr>
        <w:tab/>
      </w:r>
      <w:bookmarkStart w:id="0" w:name="_GoBack"/>
      <w:bookmarkEnd w:id="0"/>
      <w:r w:rsidRPr="00CA4750">
        <w:rPr>
          <w:rFonts w:ascii="Leelawadee UI" w:hAnsi="Leelawadee UI" w:cs="Leelawadee UI"/>
          <w:sz w:val="18"/>
          <w:szCs w:val="18"/>
          <w:lang w:val="nl-NL"/>
        </w:rPr>
        <w:t>Apotheker</w:t>
      </w:r>
    </w:p>
    <w:sectPr w:rsidR="00FC18B9" w:rsidRPr="00CA4750" w:rsidSect="0004402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FC711" w14:textId="77777777" w:rsidR="006027FF" w:rsidRDefault="006027FF" w:rsidP="00F7547F">
      <w:pPr>
        <w:spacing w:after="0" w:line="240" w:lineRule="auto"/>
      </w:pPr>
      <w:r>
        <w:separator/>
      </w:r>
    </w:p>
  </w:endnote>
  <w:endnote w:type="continuationSeparator" w:id="0">
    <w:p w14:paraId="5D57A792" w14:textId="77777777" w:rsidR="006027FF" w:rsidRDefault="006027FF" w:rsidP="00F75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F4BCF" w14:textId="77777777" w:rsidR="006027FF" w:rsidRDefault="006027FF" w:rsidP="00F7547F">
      <w:pPr>
        <w:spacing w:after="0" w:line="240" w:lineRule="auto"/>
      </w:pPr>
      <w:r>
        <w:separator/>
      </w:r>
    </w:p>
  </w:footnote>
  <w:footnote w:type="continuationSeparator" w:id="0">
    <w:p w14:paraId="13B3F3F2" w14:textId="77777777" w:rsidR="006027FF" w:rsidRDefault="006027FF" w:rsidP="00F754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BAFAB" w14:textId="77777777" w:rsidR="00F7547F" w:rsidRDefault="00F7547F" w:rsidP="00F7547F">
    <w:pPr>
      <w:pStyle w:val="Header"/>
      <w:tabs>
        <w:tab w:val="left" w:pos="3285"/>
      </w:tabs>
    </w:pPr>
  </w:p>
  <w:p w14:paraId="0CBEF210" w14:textId="77777777" w:rsidR="00F7547F" w:rsidRDefault="00F7547F" w:rsidP="00F7547F">
    <w:pPr>
      <w:pStyle w:val="Header"/>
      <w:tabs>
        <w:tab w:val="left" w:pos="32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CF5"/>
    <w:multiLevelType w:val="hybridMultilevel"/>
    <w:tmpl w:val="E9D07F8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7601D"/>
    <w:multiLevelType w:val="hybridMultilevel"/>
    <w:tmpl w:val="2D5EF18A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3772AF"/>
    <w:multiLevelType w:val="hybridMultilevel"/>
    <w:tmpl w:val="F5BE389C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FE00FDD"/>
    <w:multiLevelType w:val="hybridMultilevel"/>
    <w:tmpl w:val="A1E2D43E"/>
    <w:lvl w:ilvl="0" w:tplc="89AA9E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9AA9EC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1D1232"/>
    <w:multiLevelType w:val="multilevel"/>
    <w:tmpl w:val="B5562B90"/>
    <w:lvl w:ilvl="0">
      <w:start w:val="1"/>
      <w:numFmt w:val="decimal"/>
      <w:pStyle w:val="Level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41"/>
        </w:tabs>
        <w:ind w:left="2041" w:hanging="794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5" w15:restartNumberingAfterBreak="0">
    <w:nsid w:val="6CE60387"/>
    <w:multiLevelType w:val="hybridMultilevel"/>
    <w:tmpl w:val="3FA642BE"/>
    <w:lvl w:ilvl="0" w:tplc="6FC207A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9AA9ECA">
      <w:start w:val="1"/>
      <w:numFmt w:val="bullet"/>
      <w:lvlText w:val="-"/>
      <w:lvlJc w:val="left"/>
      <w:pPr>
        <w:tabs>
          <w:tab w:val="num" w:pos="3780"/>
        </w:tabs>
        <w:ind w:left="378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284DB9"/>
    <w:multiLevelType w:val="hybridMultilevel"/>
    <w:tmpl w:val="7792C046"/>
    <w:lvl w:ilvl="0" w:tplc="89AA9E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16B26"/>
    <w:multiLevelType w:val="hybridMultilevel"/>
    <w:tmpl w:val="C2389256"/>
    <w:lvl w:ilvl="0" w:tplc="0813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7CF771BD"/>
    <w:multiLevelType w:val="hybridMultilevel"/>
    <w:tmpl w:val="23DE64F4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40A"/>
    <w:rsid w:val="0002531F"/>
    <w:rsid w:val="00044029"/>
    <w:rsid w:val="00053342"/>
    <w:rsid w:val="00064D33"/>
    <w:rsid w:val="000A0D72"/>
    <w:rsid w:val="001E68A7"/>
    <w:rsid w:val="002635D8"/>
    <w:rsid w:val="002760AE"/>
    <w:rsid w:val="002A187C"/>
    <w:rsid w:val="002B3CFD"/>
    <w:rsid w:val="002C2367"/>
    <w:rsid w:val="00310947"/>
    <w:rsid w:val="003829ED"/>
    <w:rsid w:val="003B0190"/>
    <w:rsid w:val="003E240A"/>
    <w:rsid w:val="004240C6"/>
    <w:rsid w:val="0045524C"/>
    <w:rsid w:val="00470403"/>
    <w:rsid w:val="004A0408"/>
    <w:rsid w:val="004A5347"/>
    <w:rsid w:val="00532361"/>
    <w:rsid w:val="00575C84"/>
    <w:rsid w:val="005F1AEC"/>
    <w:rsid w:val="006027FF"/>
    <w:rsid w:val="00646E43"/>
    <w:rsid w:val="00646F2B"/>
    <w:rsid w:val="00657509"/>
    <w:rsid w:val="0066718A"/>
    <w:rsid w:val="006A3C43"/>
    <w:rsid w:val="0070302C"/>
    <w:rsid w:val="00706D4C"/>
    <w:rsid w:val="007268A9"/>
    <w:rsid w:val="00757CEE"/>
    <w:rsid w:val="00794011"/>
    <w:rsid w:val="007B5095"/>
    <w:rsid w:val="0080116D"/>
    <w:rsid w:val="008327E8"/>
    <w:rsid w:val="00841E81"/>
    <w:rsid w:val="00875DA3"/>
    <w:rsid w:val="008927A3"/>
    <w:rsid w:val="008942EB"/>
    <w:rsid w:val="00894DBC"/>
    <w:rsid w:val="008A525F"/>
    <w:rsid w:val="008B661B"/>
    <w:rsid w:val="008D7FA5"/>
    <w:rsid w:val="009251DE"/>
    <w:rsid w:val="00957B46"/>
    <w:rsid w:val="00974C0A"/>
    <w:rsid w:val="009B707C"/>
    <w:rsid w:val="009C0FDE"/>
    <w:rsid w:val="009C4B2F"/>
    <w:rsid w:val="009E120D"/>
    <w:rsid w:val="009E77E3"/>
    <w:rsid w:val="00A131A3"/>
    <w:rsid w:val="00A67922"/>
    <w:rsid w:val="00AA3675"/>
    <w:rsid w:val="00B33675"/>
    <w:rsid w:val="00B7267A"/>
    <w:rsid w:val="00BD0D04"/>
    <w:rsid w:val="00BE0971"/>
    <w:rsid w:val="00BF403E"/>
    <w:rsid w:val="00C17B27"/>
    <w:rsid w:val="00C468FE"/>
    <w:rsid w:val="00CA4750"/>
    <w:rsid w:val="00CB6EBB"/>
    <w:rsid w:val="00CC1678"/>
    <w:rsid w:val="00CE1A42"/>
    <w:rsid w:val="00D4332A"/>
    <w:rsid w:val="00D7255A"/>
    <w:rsid w:val="00D817E1"/>
    <w:rsid w:val="00D87997"/>
    <w:rsid w:val="00DA01C8"/>
    <w:rsid w:val="00E25E23"/>
    <w:rsid w:val="00EB06BE"/>
    <w:rsid w:val="00EB644F"/>
    <w:rsid w:val="00EC5AAC"/>
    <w:rsid w:val="00EF57AB"/>
    <w:rsid w:val="00F426C9"/>
    <w:rsid w:val="00F7547F"/>
    <w:rsid w:val="00F757DC"/>
    <w:rsid w:val="00F9128C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44B6D810"/>
  <w15:docId w15:val="{165F22D3-9423-41DF-B4A5-107FEBC4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maakprofiel1">
    <w:name w:val="Opmaakprofiel1"/>
    <w:basedOn w:val="CommentText"/>
    <w:link w:val="Opmaakprofiel1Char"/>
    <w:autoRedefine/>
    <w:qFormat/>
    <w:rsid w:val="00D4332A"/>
    <w:pPr>
      <w:spacing w:after="0"/>
    </w:pPr>
    <w:rPr>
      <w:rFonts w:ascii="Times New Roman" w:eastAsia="Times New Roman" w:hAnsi="Times New Roman" w:cs="Times New Roman"/>
      <w:lang w:val="nl-NL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33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32A"/>
    <w:rPr>
      <w:sz w:val="20"/>
      <w:szCs w:val="20"/>
    </w:rPr>
  </w:style>
  <w:style w:type="character" w:customStyle="1" w:styleId="Opmaakprofiel1Char">
    <w:name w:val="Opmaakprofiel1 Char"/>
    <w:basedOn w:val="CommentTextChar"/>
    <w:link w:val="Opmaakprofiel1"/>
    <w:rsid w:val="00D4332A"/>
    <w:rPr>
      <w:rFonts w:ascii="Times New Roman" w:eastAsia="Times New Roman" w:hAnsi="Times New Roman" w:cs="Times New Roman"/>
      <w:sz w:val="20"/>
      <w:szCs w:val="20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AA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C5AA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47F"/>
  </w:style>
  <w:style w:type="paragraph" w:styleId="Footer">
    <w:name w:val="footer"/>
    <w:basedOn w:val="Normal"/>
    <w:link w:val="Footer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47F"/>
  </w:style>
  <w:style w:type="paragraph" w:customStyle="1" w:styleId="DateListCV">
    <w:name w:val="DateListCV"/>
    <w:basedOn w:val="Normal"/>
    <w:rsid w:val="003E240A"/>
    <w:pPr>
      <w:tabs>
        <w:tab w:val="left" w:pos="1418"/>
      </w:tabs>
      <w:spacing w:after="0" w:line="290" w:lineRule="auto"/>
      <w:ind w:left="1418" w:hanging="1418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PublicationCV">
    <w:name w:val="PublicationCV"/>
    <w:basedOn w:val="Normal"/>
    <w:rsid w:val="003E240A"/>
    <w:pPr>
      <w:tabs>
        <w:tab w:val="left" w:pos="1418"/>
      </w:tabs>
      <w:spacing w:after="60" w:line="290" w:lineRule="auto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Level1">
    <w:name w:val="Level 1"/>
    <w:basedOn w:val="Normal"/>
    <w:rsid w:val="00957B46"/>
    <w:pPr>
      <w:numPr>
        <w:numId w:val="3"/>
      </w:numPr>
      <w:spacing w:after="140" w:line="290" w:lineRule="auto"/>
      <w:jc w:val="both"/>
      <w:outlineLvl w:val="0"/>
    </w:pPr>
    <w:rPr>
      <w:rFonts w:eastAsia="Times New Roman" w:cs="Times New Roman"/>
      <w:kern w:val="20"/>
      <w:sz w:val="20"/>
      <w:szCs w:val="24"/>
    </w:rPr>
  </w:style>
  <w:style w:type="paragraph" w:customStyle="1" w:styleId="Level2">
    <w:name w:val="Level 2"/>
    <w:basedOn w:val="Normal"/>
    <w:rsid w:val="00957B46"/>
    <w:pPr>
      <w:numPr>
        <w:ilvl w:val="1"/>
        <w:numId w:val="3"/>
      </w:numPr>
      <w:spacing w:after="140" w:line="290" w:lineRule="auto"/>
      <w:jc w:val="both"/>
      <w:outlineLvl w:val="1"/>
    </w:pPr>
    <w:rPr>
      <w:rFonts w:eastAsia="Times New Roman" w:cs="Times New Roman"/>
      <w:kern w:val="20"/>
      <w:sz w:val="20"/>
      <w:szCs w:val="24"/>
    </w:rPr>
  </w:style>
  <w:style w:type="paragraph" w:customStyle="1" w:styleId="Level3">
    <w:name w:val="Level 3"/>
    <w:basedOn w:val="Normal"/>
    <w:rsid w:val="00957B46"/>
    <w:pPr>
      <w:numPr>
        <w:ilvl w:val="2"/>
        <w:numId w:val="3"/>
      </w:numPr>
      <w:spacing w:after="140" w:line="290" w:lineRule="auto"/>
      <w:jc w:val="both"/>
      <w:outlineLvl w:val="2"/>
    </w:pPr>
    <w:rPr>
      <w:rFonts w:eastAsia="Times New Roman" w:cs="Times New Roman"/>
      <w:kern w:val="20"/>
      <w:sz w:val="20"/>
      <w:szCs w:val="24"/>
    </w:rPr>
  </w:style>
  <w:style w:type="paragraph" w:customStyle="1" w:styleId="Level4">
    <w:name w:val="Level 4"/>
    <w:basedOn w:val="Normal"/>
    <w:rsid w:val="00957B46"/>
    <w:pPr>
      <w:numPr>
        <w:ilvl w:val="3"/>
        <w:numId w:val="3"/>
      </w:numPr>
      <w:spacing w:after="140" w:line="290" w:lineRule="auto"/>
      <w:jc w:val="both"/>
      <w:outlineLvl w:val="3"/>
    </w:pPr>
    <w:rPr>
      <w:rFonts w:eastAsia="Times New Roman" w:cs="Times New Roman"/>
      <w:kern w:val="20"/>
      <w:sz w:val="20"/>
      <w:szCs w:val="24"/>
    </w:rPr>
  </w:style>
  <w:style w:type="paragraph" w:customStyle="1" w:styleId="Level5">
    <w:name w:val="Level 5"/>
    <w:basedOn w:val="Normal"/>
    <w:rsid w:val="00957B46"/>
    <w:pPr>
      <w:numPr>
        <w:ilvl w:val="4"/>
        <w:numId w:val="3"/>
      </w:numPr>
      <w:spacing w:after="140" w:line="290" w:lineRule="auto"/>
      <w:jc w:val="both"/>
      <w:outlineLvl w:val="4"/>
    </w:pPr>
    <w:rPr>
      <w:rFonts w:eastAsia="Times New Roman" w:cs="Times New Roman"/>
      <w:kern w:val="20"/>
      <w:sz w:val="20"/>
      <w:szCs w:val="24"/>
    </w:rPr>
  </w:style>
  <w:style w:type="paragraph" w:customStyle="1" w:styleId="Level6">
    <w:name w:val="Level 6"/>
    <w:basedOn w:val="Normal"/>
    <w:rsid w:val="00957B46"/>
    <w:pPr>
      <w:numPr>
        <w:ilvl w:val="5"/>
        <w:numId w:val="3"/>
      </w:numPr>
      <w:spacing w:after="140" w:line="290" w:lineRule="auto"/>
      <w:jc w:val="both"/>
      <w:outlineLvl w:val="5"/>
    </w:pPr>
    <w:rPr>
      <w:rFonts w:eastAsia="Times New Roman" w:cs="Times New Roman"/>
      <w:kern w:val="20"/>
      <w:sz w:val="20"/>
      <w:szCs w:val="24"/>
    </w:rPr>
  </w:style>
  <w:style w:type="paragraph" w:customStyle="1" w:styleId="Level7">
    <w:name w:val="Level 7"/>
    <w:basedOn w:val="Normal"/>
    <w:rsid w:val="00957B46"/>
    <w:pPr>
      <w:numPr>
        <w:ilvl w:val="6"/>
        <w:numId w:val="3"/>
      </w:numPr>
      <w:spacing w:after="140" w:line="290" w:lineRule="auto"/>
      <w:jc w:val="both"/>
      <w:outlineLvl w:val="6"/>
    </w:pPr>
    <w:rPr>
      <w:rFonts w:eastAsia="Times New Roman" w:cs="Times New Roman"/>
      <w:kern w:val="20"/>
      <w:sz w:val="20"/>
      <w:szCs w:val="24"/>
    </w:rPr>
  </w:style>
  <w:style w:type="paragraph" w:customStyle="1" w:styleId="Level8">
    <w:name w:val="Level 8"/>
    <w:basedOn w:val="Normal"/>
    <w:rsid w:val="00957B46"/>
    <w:pPr>
      <w:numPr>
        <w:ilvl w:val="7"/>
        <w:numId w:val="3"/>
      </w:numPr>
      <w:spacing w:after="140" w:line="290" w:lineRule="auto"/>
      <w:jc w:val="both"/>
      <w:outlineLvl w:val="7"/>
    </w:pPr>
    <w:rPr>
      <w:rFonts w:eastAsia="Times New Roman" w:cs="Times New Roman"/>
      <w:kern w:val="20"/>
      <w:sz w:val="20"/>
      <w:szCs w:val="24"/>
    </w:rPr>
  </w:style>
  <w:style w:type="paragraph" w:customStyle="1" w:styleId="Level9">
    <w:name w:val="Level 9"/>
    <w:basedOn w:val="Normal"/>
    <w:rsid w:val="00957B46"/>
    <w:pPr>
      <w:numPr>
        <w:ilvl w:val="8"/>
        <w:numId w:val="3"/>
      </w:numPr>
      <w:spacing w:after="140" w:line="290" w:lineRule="auto"/>
      <w:jc w:val="both"/>
      <w:outlineLvl w:val="8"/>
    </w:pPr>
    <w:rPr>
      <w:rFonts w:eastAsia="Times New Roman" w:cs="Times New Roman"/>
      <w:kern w:val="20"/>
      <w:sz w:val="20"/>
      <w:szCs w:val="24"/>
    </w:rPr>
  </w:style>
  <w:style w:type="paragraph" w:styleId="BodyText2">
    <w:name w:val="Body Text 2"/>
    <w:basedOn w:val="Normal"/>
    <w:link w:val="BodyText2Char"/>
    <w:rsid w:val="00957B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BodyText2Char">
    <w:name w:val="Body Text 2 Char"/>
    <w:basedOn w:val="DefaultParagraphFont"/>
    <w:link w:val="BodyText2"/>
    <w:rsid w:val="00957B4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957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0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dk-law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eerle.houvenaghel@ddk-law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%20De%20Keuster\Dropbox\Alinea\Offertes\CV%20standaard%20alinea\CV_Sjabloon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6280C-BE45-4647-B438-A768259D9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CV_Sjabloon</Template>
  <TotalTime>11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Bracke</dc:creator>
  <cp:lastModifiedBy>Veerle Houvenaghel</cp:lastModifiedBy>
  <cp:revision>14</cp:revision>
  <cp:lastPrinted>2019-11-28T12:49:00Z</cp:lastPrinted>
  <dcterms:created xsi:type="dcterms:W3CDTF">2019-11-28T12:45:00Z</dcterms:created>
  <dcterms:modified xsi:type="dcterms:W3CDTF">2020-02-03T12:58:00Z</dcterms:modified>
</cp:coreProperties>
</file>